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2C" w:rsidRDefault="00D441CB">
      <w:pPr>
        <w:pStyle w:val="Standard"/>
        <w:jc w:val="center"/>
        <w:rPr>
          <w:rFonts w:hint="eastAsia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Praca zdalna w dniu 20.11.2020r. Grupa VI</w:t>
      </w: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Powitanie piosenką „</w:t>
      </w:r>
      <w:r w:rsidR="00797D62">
        <w:rPr>
          <w:rFonts w:ascii="Times New Roman" w:hAnsi="Times New Roman"/>
          <w:color w:val="000000"/>
          <w:sz w:val="26"/>
          <w:szCs w:val="26"/>
        </w:rPr>
        <w:t>Przywitajmy się wesoło</w:t>
      </w:r>
      <w:r>
        <w:rPr>
          <w:rFonts w:ascii="Times New Roman" w:hAnsi="Times New Roman"/>
          <w:color w:val="000000"/>
          <w:sz w:val="26"/>
          <w:szCs w:val="26"/>
        </w:rPr>
        <w:t>”</w:t>
      </w:r>
      <w:r w:rsidR="00797D62">
        <w:rPr>
          <w:rFonts w:ascii="Times New Roman" w:hAnsi="Times New Roman"/>
          <w:color w:val="000000"/>
          <w:sz w:val="26"/>
          <w:szCs w:val="26"/>
        </w:rPr>
        <w:t>. Wykonujcie ruchy zgodnie ze słowami w piosence.</w:t>
      </w:r>
    </w:p>
    <w:p w:rsidR="00797D62" w:rsidRDefault="00797D62" w:rsidP="00797D62">
      <w:pPr>
        <w:pStyle w:val="Standard"/>
        <w:ind w:firstLine="709"/>
        <w:rPr>
          <w:rFonts w:ascii="Times New Roman" w:hAnsi="Times New Roman"/>
          <w:color w:val="000000"/>
          <w:sz w:val="26"/>
          <w:szCs w:val="26"/>
        </w:rPr>
      </w:pPr>
    </w:p>
    <w:p w:rsidR="00797D62" w:rsidRPr="00797D62" w:rsidRDefault="00797D62" w:rsidP="00797D62">
      <w:pPr>
        <w:pStyle w:val="Standard"/>
        <w:ind w:firstLine="709"/>
        <w:rPr>
          <w:rFonts w:ascii="Times New Roman" w:hAnsi="Times New Roman" w:hint="eastAsia"/>
          <w:color w:val="000000"/>
          <w:sz w:val="26"/>
          <w:szCs w:val="26"/>
        </w:rPr>
      </w:pPr>
      <w:r w:rsidRPr="00797D62">
        <w:rPr>
          <w:rFonts w:ascii="Times New Roman" w:hAnsi="Times New Roman"/>
          <w:color w:val="000000"/>
          <w:sz w:val="26"/>
          <w:szCs w:val="26"/>
        </w:rPr>
        <w:t>Przywitamy si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ę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weso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ł</w:t>
      </w:r>
      <w:r>
        <w:rPr>
          <w:rFonts w:ascii="Times New Roman" w:hAnsi="Times New Roman"/>
          <w:color w:val="000000"/>
          <w:sz w:val="26"/>
          <w:szCs w:val="26"/>
        </w:rPr>
        <w:t xml:space="preserve">o zaklaszczemy raz, dwa, trzy, </w:t>
      </w:r>
    </w:p>
    <w:p w:rsidR="00797D62" w:rsidRPr="00797D62" w:rsidRDefault="00797D62" w:rsidP="00797D62">
      <w:pPr>
        <w:pStyle w:val="Standard"/>
        <w:ind w:firstLine="709"/>
        <w:rPr>
          <w:rFonts w:ascii="Times New Roman" w:hAnsi="Times New Roman" w:hint="eastAsia"/>
          <w:color w:val="000000"/>
          <w:sz w:val="26"/>
          <w:szCs w:val="26"/>
        </w:rPr>
      </w:pPr>
      <w:r w:rsidRPr="00797D62">
        <w:rPr>
          <w:rFonts w:ascii="Times New Roman" w:hAnsi="Times New Roman"/>
          <w:color w:val="000000"/>
          <w:sz w:val="26"/>
          <w:szCs w:val="26"/>
        </w:rPr>
        <w:t>Przywitamy si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ę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weso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ł</w:t>
      </w:r>
      <w:r w:rsidRPr="00797D62">
        <w:rPr>
          <w:rFonts w:ascii="Times New Roman" w:hAnsi="Times New Roman"/>
          <w:color w:val="000000"/>
          <w:sz w:val="26"/>
          <w:szCs w:val="26"/>
        </w:rPr>
        <w:t>o zaklaszczemy ja i ty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797D62" w:rsidRPr="00797D62" w:rsidRDefault="00797D62" w:rsidP="00797D62">
      <w:pPr>
        <w:pStyle w:val="Standard"/>
        <w:ind w:firstLine="709"/>
        <w:rPr>
          <w:rFonts w:ascii="Times New Roman" w:hAnsi="Times New Roman"/>
          <w:color w:val="000000"/>
          <w:sz w:val="26"/>
          <w:szCs w:val="26"/>
        </w:rPr>
      </w:pPr>
      <w:r w:rsidRPr="00797D62">
        <w:rPr>
          <w:rFonts w:ascii="Times New Roman" w:hAnsi="Times New Roman"/>
          <w:color w:val="000000"/>
          <w:sz w:val="26"/>
          <w:szCs w:val="26"/>
        </w:rPr>
        <w:t>Przywitamy si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ę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weso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ł</w:t>
      </w:r>
      <w:r w:rsidRPr="00797D62">
        <w:rPr>
          <w:rFonts w:ascii="Times New Roman" w:hAnsi="Times New Roman"/>
          <w:color w:val="000000"/>
          <w:sz w:val="26"/>
          <w:szCs w:val="26"/>
        </w:rPr>
        <w:t>o ju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ż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tupiemy raz, dwa, trzy</w:t>
      </w:r>
    </w:p>
    <w:p w:rsidR="00797D62" w:rsidRPr="00797D62" w:rsidRDefault="00797D62" w:rsidP="00797D62">
      <w:pPr>
        <w:pStyle w:val="Standard"/>
        <w:ind w:firstLine="709"/>
        <w:rPr>
          <w:rFonts w:ascii="Times New Roman" w:hAnsi="Times New Roman"/>
          <w:color w:val="000000"/>
          <w:sz w:val="26"/>
          <w:szCs w:val="26"/>
        </w:rPr>
      </w:pPr>
      <w:r w:rsidRPr="00797D62">
        <w:rPr>
          <w:rFonts w:ascii="Times New Roman" w:hAnsi="Times New Roman"/>
          <w:color w:val="000000"/>
          <w:sz w:val="26"/>
          <w:szCs w:val="26"/>
        </w:rPr>
        <w:t>Przywitamy si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ę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weso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ł</w:t>
      </w:r>
      <w:r w:rsidRPr="00797D62">
        <w:rPr>
          <w:rFonts w:ascii="Times New Roman" w:hAnsi="Times New Roman"/>
          <w:color w:val="000000"/>
          <w:sz w:val="26"/>
          <w:szCs w:val="26"/>
        </w:rPr>
        <w:t>o ju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ż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tupiemy ja i ty.</w:t>
      </w:r>
    </w:p>
    <w:p w:rsidR="00797D62" w:rsidRPr="00797D62" w:rsidRDefault="00797D62" w:rsidP="00797D62">
      <w:pPr>
        <w:pStyle w:val="Standard"/>
        <w:ind w:firstLine="709"/>
        <w:rPr>
          <w:rFonts w:ascii="Times New Roman" w:hAnsi="Times New Roman" w:hint="eastAsia"/>
          <w:color w:val="000000"/>
          <w:sz w:val="26"/>
          <w:szCs w:val="26"/>
        </w:rPr>
      </w:pPr>
      <w:r w:rsidRPr="00797D62">
        <w:rPr>
          <w:rFonts w:ascii="Times New Roman" w:hAnsi="Times New Roman" w:hint="eastAsia"/>
          <w:color w:val="000000"/>
          <w:sz w:val="26"/>
          <w:szCs w:val="26"/>
        </w:rPr>
        <w:t>Hop, hop dzie</w:t>
      </w:r>
      <w:r>
        <w:rPr>
          <w:rFonts w:ascii="Times New Roman" w:hAnsi="Times New Roman"/>
          <w:color w:val="000000"/>
          <w:sz w:val="26"/>
          <w:szCs w:val="26"/>
        </w:rPr>
        <w:t>ń</w:t>
      </w:r>
      <w:r w:rsidRPr="00797D62">
        <w:rPr>
          <w:rFonts w:ascii="Times New Roman" w:hAnsi="Times New Roman" w:hint="eastAsia"/>
          <w:color w:val="000000"/>
          <w:sz w:val="26"/>
          <w:szCs w:val="26"/>
        </w:rPr>
        <w:t xml:space="preserve"> dobry witam wszystkich was</w:t>
      </w:r>
    </w:p>
    <w:p w:rsidR="0041212C" w:rsidRDefault="00797D62" w:rsidP="00797D62">
      <w:pPr>
        <w:pStyle w:val="Standard"/>
        <w:ind w:firstLine="709"/>
        <w:rPr>
          <w:rFonts w:ascii="Times New Roman" w:hAnsi="Times New Roman"/>
          <w:color w:val="000000"/>
          <w:sz w:val="26"/>
          <w:szCs w:val="26"/>
        </w:rPr>
      </w:pPr>
      <w:r w:rsidRPr="00797D62">
        <w:rPr>
          <w:rFonts w:ascii="Times New Roman" w:hAnsi="Times New Roman"/>
          <w:color w:val="000000"/>
          <w:sz w:val="26"/>
          <w:szCs w:val="26"/>
        </w:rPr>
        <w:t>Cwa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ł</w:t>
      </w:r>
      <w:r w:rsidRPr="00797D62">
        <w:rPr>
          <w:rFonts w:ascii="Times New Roman" w:hAnsi="Times New Roman"/>
          <w:color w:val="000000"/>
          <w:sz w:val="26"/>
          <w:szCs w:val="26"/>
        </w:rPr>
        <w:t>ujemy jak koniki ju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ż</w:t>
      </w:r>
      <w:r w:rsidRPr="00797D62">
        <w:rPr>
          <w:rFonts w:ascii="Times New Roman" w:hAnsi="Times New Roman"/>
          <w:color w:val="000000"/>
          <w:sz w:val="26"/>
          <w:szCs w:val="26"/>
        </w:rPr>
        <w:t xml:space="preserve"> muzyka wo</w:t>
      </w:r>
      <w:r w:rsidRPr="00797D62">
        <w:rPr>
          <w:rFonts w:ascii="Times New Roman" w:hAnsi="Times New Roman" w:hint="cs"/>
          <w:color w:val="000000"/>
          <w:sz w:val="26"/>
          <w:szCs w:val="26"/>
        </w:rPr>
        <w:t>ł</w:t>
      </w:r>
      <w:r w:rsidRPr="00797D62">
        <w:rPr>
          <w:rFonts w:ascii="Times New Roman" w:hAnsi="Times New Roman"/>
          <w:color w:val="000000"/>
          <w:sz w:val="26"/>
          <w:szCs w:val="26"/>
        </w:rPr>
        <w:t>a nas.</w:t>
      </w:r>
    </w:p>
    <w:p w:rsidR="00797D62" w:rsidRDefault="00797D62" w:rsidP="00797D62">
      <w:pPr>
        <w:pStyle w:val="Standard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B3A60" wp14:editId="5B9B43D9">
                <wp:simplePos x="0" y="0"/>
                <wp:positionH relativeFrom="column">
                  <wp:posOffset>5470525</wp:posOffset>
                </wp:positionH>
                <wp:positionV relativeFrom="paragraph">
                  <wp:posOffset>26035</wp:posOffset>
                </wp:positionV>
                <wp:extent cx="552450" cy="923925"/>
                <wp:effectExtent l="0" t="0" r="19050" b="28575"/>
                <wp:wrapNone/>
                <wp:docPr id="1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239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5" o:spid="_x0000_s1026" style="position:absolute;margin-left:430.75pt;margin-top:2.05pt;width:43.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0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" path="m92075,at,,184150,184150,92075,,,92075l,831850at,739775,184150,923925,,831850,92075,923925l460375,923925at368300,739775,552450,923925,460375,923925,552450,831850l552450,92075at368300,,552450,184150,552450,92075,460375,l92075,xe" fillcolor="#4f81bd" strokecolor="#385d8a" strokeweight=".70561mm">
                <v:path arrowok="t" o:connecttype="custom" o:connectlocs="276225,0;552450,461963;276225,923925;0,461963" o:connectangles="270,0,90,180" textboxrect="26969,26969,525481,896956"/>
              </v:shape>
            </w:pict>
          </mc:Fallback>
        </mc:AlternateContent>
      </w:r>
    </w:p>
    <w:p w:rsidR="00797D62" w:rsidRPr="00797D62" w:rsidRDefault="00797D62" w:rsidP="00797D62">
      <w:pPr>
        <w:pStyle w:val="Standard"/>
        <w:ind w:firstLine="709"/>
        <w:rPr>
          <w:rFonts w:ascii="Times New Roman" w:hAnsi="Times New Roman" w:cs="Times New Roman"/>
          <w:sz w:val="26"/>
          <w:szCs w:val="26"/>
        </w:rPr>
      </w:pPr>
      <w:hyperlink r:id="rId8" w:history="1">
        <w:r w:rsidRPr="00797D62">
          <w:rPr>
            <w:rStyle w:val="Hipercze"/>
            <w:rFonts w:ascii="Times New Roman" w:hAnsi="Times New Roman" w:cs="Times New Roman"/>
            <w:sz w:val="26"/>
            <w:szCs w:val="26"/>
          </w:rPr>
          <w:t>https://youtu.be/dvSAoxWiVT4</w:t>
        </w:r>
      </w:hyperlink>
    </w:p>
    <w:p w:rsidR="0041212C" w:rsidRDefault="00D441CB">
      <w:pPr>
        <w:pStyle w:val="Standard"/>
        <w:rPr>
          <w:rFonts w:hint="eastAsia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E424F" wp14:editId="1682AD50">
                <wp:simplePos x="0" y="0"/>
                <wp:positionH relativeFrom="column">
                  <wp:posOffset>4175763</wp:posOffset>
                </wp:positionH>
                <wp:positionV relativeFrom="paragraph">
                  <wp:posOffset>38733</wp:posOffset>
                </wp:positionV>
                <wp:extent cx="457200" cy="532766"/>
                <wp:effectExtent l="0" t="0" r="19050" b="19684"/>
                <wp:wrapNone/>
                <wp:docPr id="2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6" o:spid="_x0000_s1026" style="position:absolute;margin-left:328.8pt;margin-top:3.05pt;width:36pt;height: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</w:p>
    <w:p w:rsidR="0041212C" w:rsidRDefault="00D441CB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Naśladujcie głos kota według wzoru na obrazku cicho -                i głośno- </w:t>
      </w: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hint="eastAsia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3289938</wp:posOffset>
                </wp:positionH>
                <wp:positionV relativeFrom="paragraph">
                  <wp:posOffset>13331</wp:posOffset>
                </wp:positionV>
                <wp:extent cx="552453" cy="923928"/>
                <wp:effectExtent l="0" t="0" r="19047" b="28572"/>
                <wp:wrapNone/>
                <wp:docPr id="3" name="Prostokąt zaokrąglo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9239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2" o:spid="_x0000_s1026" style="position:absolute;margin-left:259.05pt;margin-top:1.05pt;width:43.5pt;height:7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9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" path="m92076,at,,184152,184152,92076,,,92076l,831852at,739776,184152,923928,,831852,92076,923928l460378,923928at368302,739776,552454,923928,460378,923928,552454,831852l552453,92076at368301,,552453,184152,552453,92076,460377,l92076,xe" fillcolor="#4f81bd" strokecolor="#385d8a" strokeweight=".70561mm">
                <v:path arrowok="t" o:connecttype="custom" o:connectlocs="276227,0;552453,461964;276227,923928;0,461964" o:connectangles="270,0,90,180" textboxrect="26969,26969,525484,896959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60963</wp:posOffset>
                </wp:positionV>
                <wp:extent cx="552453" cy="923928"/>
                <wp:effectExtent l="0" t="0" r="19047" b="28572"/>
                <wp:wrapNone/>
                <wp:docPr id="4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9239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1" o:spid="_x0000_s1026" style="position:absolute;margin-left:139.05pt;margin-top:4.8pt;width:43.5pt;height:7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9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" path="m92076,at,,184152,184152,92076,,,92076l,831852at,739776,184152,923928,,831852,92076,923928l460378,923928at368302,739776,552454,923928,460378,923928,552454,831852l552453,92076at368301,,552453,184152,552453,92076,460377,l92076,xe" fillcolor="#4f81bd" strokecolor="#385d8a" strokeweight=".70561mm">
                <v:path arrowok="t" o:connecttype="custom" o:connectlocs="276227,0;552453,461964;276227,923928;0,461964" o:connectangles="270,0,90,180" textboxrect="26969,26969,525484,896959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289563</wp:posOffset>
                </wp:positionH>
                <wp:positionV relativeFrom="paragraph">
                  <wp:posOffset>60963</wp:posOffset>
                </wp:positionV>
                <wp:extent cx="552453" cy="923928"/>
                <wp:effectExtent l="0" t="0" r="19047" b="28572"/>
                <wp:wrapNone/>
                <wp:docPr id="5" name="Prostokąt zaokrąglon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9239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7" o:spid="_x0000_s1026" style="position:absolute;margin-left:22.8pt;margin-top:4.8pt;width:43.5pt;height:7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9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" path="m92076,at,,184152,184152,92076,,,92076l,831852at,739776,184152,923928,,831852,92076,923928l460378,923928at368302,739776,552454,923928,460378,923928,552454,831852l552453,92076at368301,,552453,184152,552453,92076,460377,l92076,xe" fillcolor="#4f81bd" strokecolor="#385d8a" strokeweight=".70561mm">
                <v:path arrowok="t" o:connecttype="custom" o:connectlocs="276227,0;552453,461964;276227,923928;0,461964" o:connectangles="270,0,90,180" textboxrect="26969,26969,525484,896959"/>
              </v:shape>
            </w:pict>
          </mc:Fallback>
        </mc:AlternateContent>
      </w: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hint="eastAsia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4042406</wp:posOffset>
                </wp:positionH>
                <wp:positionV relativeFrom="paragraph">
                  <wp:posOffset>24131</wp:posOffset>
                </wp:positionV>
                <wp:extent cx="457200" cy="532766"/>
                <wp:effectExtent l="0" t="0" r="19050" b="19684"/>
                <wp:wrapNone/>
                <wp:docPr id="6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0" o:spid="_x0000_s1026" style="position:absolute;margin-left:318.3pt;margin-top:1.9pt;width:36pt;height:4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2527931</wp:posOffset>
                </wp:positionH>
                <wp:positionV relativeFrom="paragraph">
                  <wp:posOffset>24131</wp:posOffset>
                </wp:positionV>
                <wp:extent cx="457200" cy="532766"/>
                <wp:effectExtent l="0" t="0" r="19050" b="19684"/>
                <wp:wrapNone/>
                <wp:docPr id="7" name="Prostokąt zaokrąglo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9" o:spid="_x0000_s1026" style="position:absolute;margin-left:199.05pt;margin-top:1.9pt;width:36pt;height:4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71752</wp:posOffset>
                </wp:positionV>
                <wp:extent cx="457200" cy="532766"/>
                <wp:effectExtent l="0" t="0" r="19050" b="19684"/>
                <wp:wrapNone/>
                <wp:docPr id="8" name="Prostokąt zaokrąglo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8" o:spid="_x0000_s1026" style="position:absolute;margin-left:89.55pt;margin-top:5.65pt;width:36pt;height:4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ab/>
        <w:t>Miau</w:t>
      </w:r>
      <w:r>
        <w:rPr>
          <w:rFonts w:ascii="Times New Roman" w:hAnsi="Times New Roman"/>
          <w:color w:val="000000"/>
          <w:sz w:val="26"/>
          <w:szCs w:val="26"/>
        </w:rPr>
        <w:tab/>
        <w:t xml:space="preserve">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hint="eastAsia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172080</wp:posOffset>
                </wp:positionV>
                <wp:extent cx="552453" cy="923928"/>
                <wp:effectExtent l="0" t="0" r="19047" b="28572"/>
                <wp:wrapNone/>
                <wp:docPr id="9" name="Prostokąt zaokrąglon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9239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5" o:spid="_x0000_s1026" style="position:absolute;margin-left:139.05pt;margin-top:13.55pt;width:43.5pt;height:7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9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" path="m92076,at,,184152,184152,92076,,,92076l,831852at,739776,184152,923928,,831852,92076,923928l460378,923928at368302,739776,552454,923928,460378,923928,552454,831852l552453,92076at368301,,552453,184152,552453,92076,460377,l92076,xe" fillcolor="#4f81bd" strokecolor="#385d8a" strokeweight=".70561mm">
                <v:path arrowok="t" o:connecttype="custom" o:connectlocs="276227,0;552453,461964;276227,923928;0,461964" o:connectangles="270,0,90,180" textboxrect="26969,26969,525484,896959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1042031</wp:posOffset>
                </wp:positionH>
                <wp:positionV relativeFrom="paragraph">
                  <wp:posOffset>172080</wp:posOffset>
                </wp:positionV>
                <wp:extent cx="552453" cy="923928"/>
                <wp:effectExtent l="0" t="0" r="19047" b="28572"/>
                <wp:wrapNone/>
                <wp:docPr id="10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9239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4" o:spid="_x0000_s1026" style="position:absolute;margin-left:82.05pt;margin-top:13.55pt;width:43.5pt;height:7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9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" path="m92076,at,,184152,184152,92076,,,92076l,831852at,739776,184152,923928,,831852,92076,923928l460378,923928at368302,739776,552454,923928,460378,923928,552454,831852l552453,92076at368301,,552453,184152,552453,92076,460377,l92076,xe" fillcolor="#4f81bd" strokecolor="#385d8a" strokeweight=".70561mm">
                <v:path arrowok="t" o:connecttype="custom" o:connectlocs="276227,0;552453,461964;276227,923928;0,461964" o:connectangles="270,0,90,180" textboxrect="26969,26969,525484,896959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213356</wp:posOffset>
                </wp:positionH>
                <wp:positionV relativeFrom="paragraph">
                  <wp:posOffset>172080</wp:posOffset>
                </wp:positionV>
                <wp:extent cx="552453" cy="923928"/>
                <wp:effectExtent l="0" t="0" r="19047" b="28572"/>
                <wp:wrapNone/>
                <wp:docPr id="11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9239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3" o:spid="_x0000_s1026" style="position:absolute;margin-left:16.8pt;margin-top:13.55pt;width:43.5pt;height:7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9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" path="m92076,at,,184152,184152,92076,,,92076l,831852at,739776,184152,923928,,831852,92076,923928l460378,923928at368302,739776,552454,923928,460378,923928,552454,831852l552453,92076at368301,,552453,184152,552453,92076,460377,l92076,xe" fillcolor="#4f81bd" strokecolor="#385d8a" strokeweight=".70561mm">
                <v:path arrowok="t" o:connecttype="custom" o:connectlocs="276227,0;552453,461964;276227,923928;0,461964" o:connectangles="270,0,90,180" textboxrect="26969,26969,525484,896959"/>
              </v:shape>
            </w:pict>
          </mc:Fallback>
        </mc:AlternateContent>
      </w: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hint="eastAsia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3832863</wp:posOffset>
                </wp:positionH>
                <wp:positionV relativeFrom="paragraph">
                  <wp:posOffset>182880</wp:posOffset>
                </wp:positionV>
                <wp:extent cx="457200" cy="532766"/>
                <wp:effectExtent l="0" t="0" r="19050" b="19684"/>
                <wp:wrapNone/>
                <wp:docPr id="12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8" o:spid="_x0000_s1026" style="position:absolute;margin-left:301.8pt;margin-top:14.4pt;width:36pt;height:4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182880</wp:posOffset>
                </wp:positionV>
                <wp:extent cx="457200" cy="532766"/>
                <wp:effectExtent l="0" t="0" r="19050" b="19684"/>
                <wp:wrapNone/>
                <wp:docPr id="13" name="Prostokąt zaokrąglon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7" o:spid="_x0000_s1026" style="position:absolute;margin-left:251.55pt;margin-top:14.4pt;width:36pt;height:4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2527931</wp:posOffset>
                </wp:positionH>
                <wp:positionV relativeFrom="paragraph">
                  <wp:posOffset>182880</wp:posOffset>
                </wp:positionV>
                <wp:extent cx="457200" cy="532766"/>
                <wp:effectExtent l="0" t="0" r="19050" b="19684"/>
                <wp:wrapNone/>
                <wp:docPr id="14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27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Prostokąt zaokrąglony 16" o:spid="_x0000_s1026" style="position:absolute;margin-left:199.05pt;margin-top:14.4pt;width:36pt;height:4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5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" path="m76200,at,,152400,152400,76200,,,76200l,456566at,380366,152400,532766,,456566,76200,532766l381000,532766at304800,380366,457200,532766,381000,532766,457200,456566l457200,76200at304800,,457200,152400,457200,76200,381000,l76200,xe" fillcolor="#4f81bd" strokecolor="#385d8a" strokeweight=".70561mm">
                <v:path arrowok="t" o:connecttype="custom" o:connectlocs="228600,0;457200,266383;228600,532766;0,266383" o:connectangles="270,0,90,180" textboxrect="22319,22319,434881,510447"/>
              </v:shape>
            </w:pict>
          </mc:Fallback>
        </mc:AlternateContent>
      </w: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Miau   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miau</w:t>
      </w:r>
      <w:proofErr w:type="spellEnd"/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D441CB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Naśladujcie kota </w:t>
      </w:r>
      <w:r w:rsidR="008B6137">
        <w:rPr>
          <w:rFonts w:ascii="Times New Roman" w:hAnsi="Times New Roman"/>
          <w:color w:val="000000"/>
          <w:sz w:val="26"/>
          <w:szCs w:val="26"/>
        </w:rPr>
        <w:t>tak jak widzicie na zdjęciach czyli zróbcie „koci grzbiet”.</w:t>
      </w:r>
    </w:p>
    <w:p w:rsidR="0041212C" w:rsidRDefault="0041212C">
      <w:pPr>
        <w:pStyle w:val="Standard"/>
        <w:ind w:left="720"/>
        <w:rPr>
          <w:rFonts w:hint="eastAsia"/>
        </w:rPr>
      </w:pPr>
    </w:p>
    <w:p w:rsidR="008B6137" w:rsidRDefault="008B6137" w:rsidP="008B6137">
      <w:pPr>
        <w:ind w:left="720"/>
      </w:pPr>
    </w:p>
    <w:p w:rsidR="008B6137" w:rsidRDefault="008B6137" w:rsidP="008B6137">
      <w:pPr>
        <w:ind w:left="720"/>
      </w:pPr>
      <w:r>
        <w:object w:dxaOrig="3330" w:dyaOrig="2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131.25pt;visibility:visible;mso-wrap-style:square" o:ole="">
            <v:imagedata r:id="rId9" o:title=""/>
          </v:shape>
          <o:OLEObject Type="Embed" ProgID="StaticMetafile" ShapeID="_x0000_i1025" DrawAspect="Content" ObjectID="_1667305581" r:id="rId10"/>
        </w:object>
      </w:r>
      <w:r>
        <w:object w:dxaOrig="4005" w:dyaOrig="2670">
          <v:shape id="_x0000_i1026" type="#_x0000_t75" style="width:200.25pt;height:133.5pt;visibility:visible;mso-wrap-style:square" o:ole="">
            <v:imagedata r:id="rId11" o:title=""/>
          </v:shape>
          <o:OLEObject Type="Embed" ProgID="StaticMetafile" ShapeID="_x0000_i1026" DrawAspect="Content" ObjectID="_1667305582" r:id="rId12"/>
        </w:object>
      </w:r>
    </w:p>
    <w:p w:rsidR="008B6137" w:rsidRDefault="008B6137" w:rsidP="008B6137">
      <w:pPr>
        <w:ind w:left="720"/>
      </w:pPr>
    </w:p>
    <w:p w:rsidR="008B6137" w:rsidRDefault="008B6137" w:rsidP="008B6137">
      <w:r>
        <w:object w:dxaOrig="3675" w:dyaOrig="2535">
          <v:shape id="_x0000_i1027" type="#_x0000_t75" style="width:183.75pt;height:126.75pt;visibility:visible;mso-wrap-style:square" o:ole="">
            <v:imagedata r:id="rId13" o:title=""/>
          </v:shape>
          <o:OLEObject Type="Embed" ProgID="StaticMetafile" ShapeID="_x0000_i1027" DrawAspect="Content" ObjectID="_1667305583" r:id="rId14"/>
        </w:object>
      </w:r>
      <w:r>
        <w:object w:dxaOrig="4425" w:dyaOrig="2565">
          <v:shape id="_x0000_i1028" type="#_x0000_t75" style="width:221.25pt;height:128.25pt;visibility:visible;mso-wrap-style:square" o:ole="">
            <v:imagedata r:id="rId15" o:title=""/>
          </v:shape>
          <o:OLEObject Type="Embed" ProgID="StaticMetafile" ShapeID="_x0000_i1028" DrawAspect="Content" ObjectID="_1667305584" r:id="rId16"/>
        </w:object>
      </w:r>
    </w:p>
    <w:p w:rsidR="0041212C" w:rsidRDefault="0041212C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41212C" w:rsidRDefault="009814FF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Jak się nazywają te dwie figury geometryczne</w:t>
      </w:r>
      <w:r w:rsidR="00D441CB">
        <w:rPr>
          <w:rFonts w:ascii="Times New Roman" w:hAnsi="Times New Roman" w:cs="Times New Roman"/>
          <w:sz w:val="26"/>
          <w:szCs w:val="26"/>
        </w:rPr>
        <w:t>?</w:t>
      </w: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9814FF" w:rsidP="009814FF">
      <w:pPr>
        <w:pStyle w:val="Standard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130175</wp:posOffset>
                </wp:positionV>
                <wp:extent cx="2657475" cy="2638425"/>
                <wp:effectExtent l="19050" t="19050" r="28575" b="28575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638425"/>
                          <a:chOff x="0" y="0"/>
                          <a:chExt cx="2657475" cy="2638425"/>
                        </a:xfrm>
                      </wpg:grpSpPr>
                      <wps:wsp>
                        <wps:cNvPr id="23" name="Łącznik prostoliniowy 23"/>
                        <wps:cNvCnPr/>
                        <wps:spPr>
                          <a:xfrm flipH="1">
                            <a:off x="0" y="0"/>
                            <a:ext cx="9525" cy="26384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Łącznik prostoliniowy 24"/>
                        <wps:cNvCnPr/>
                        <wps:spPr>
                          <a:xfrm>
                            <a:off x="9525" y="0"/>
                            <a:ext cx="2647950" cy="26384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Łącznik prostoliniowy 25"/>
                        <wps:cNvCnPr/>
                        <wps:spPr>
                          <a:xfrm>
                            <a:off x="9525" y="2638425"/>
                            <a:ext cx="26479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6" o:spid="_x0000_s1026" style="position:absolute;margin-left:49.05pt;margin-top:10.25pt;width:209.25pt;height:207.75pt;z-index:251689984" coordsize="26574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">
                <v:line id="Łącznik prostoliniowy 23" o:spid="_x0000_s1027" style="position:absolute;flip:x;visibility:visible;mso-wrap-style:square" from="0,0" to="95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x7MQAAADbAAAADwAAAGRycy9kb3ducmV2LnhtbESPQWvCQBSE74L/YXmCF6kbFaVEVxGr&#10;ELzYxkKvj+wzCWbfptmNpv++Kwgeh5n5hlltOlOJGzWutKxgMo5AEGdWl5wr+D4f3t5BOI+ssbJM&#10;Cv7IwWbd760w1vbOX3RLfS4ChF2MCgrv61hKlxVk0I1tTRy8i20M+iCbXOoG7wFuKjmNooU0WHJY&#10;KLCmXUHZNW2NgnZ+tEn3W1Hr0s/RPk1OHz/bi1LDQbddgvDU+Vf42U60gukMHl/C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3HsxAAAANsAAAAPAAAAAAAAAAAA&#10;AAAAAKECAABkcnMvZG93bnJldi54bWxQSwUGAAAAAAQABAD5AAAAkgMAAAAA&#10;" strokecolor="black [3213]" strokeweight="3pt"/>
                <v:line id="Łącznik prostoliniowy 24" o:spid="_x0000_s1028" style="position:absolute;visibility:visible;mso-wrap-style:square" from="95,0" to="26574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ikcMIAAADbAAAADwAAAGRycy9kb3ducmV2LnhtbESPUWvCQBCE3wv9D8cW+lYvDaUN0VNK&#10;a0D6Uoz+gCW35oK5vZBbNf57Tyj0cZiZb5jFavK9OtMYu8AGXmcZKOIm2I5bA/td9VKAioJssQ9M&#10;Bq4UYbV8fFhgacOFt3SupVUJwrFEA05kKLWOjSOPcRYG4uQdwuhRkhxbbUe8JLjvdZ5l79pjx2nB&#10;4UBfjppjffIGZNsUxe+Hr3LB73V1ynn949iY56fpcw5KaJL/8F97Yw3kb3D/kn6AX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ikcMIAAADbAAAADwAAAAAAAAAAAAAA&#10;AAChAgAAZHJzL2Rvd25yZXYueG1sUEsFBgAAAAAEAAQA+QAAAJADAAAAAA==&#10;" strokecolor="black [3213]" strokeweight="3pt"/>
                <v:line id="Łącznik prostoliniowy 25" o:spid="_x0000_s1029" style="position:absolute;visibility:visible;mso-wrap-style:square" from="95,26384" to="26574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QB68IAAADbAAAADwAAAGRycy9kb3ducmV2LnhtbESPUWvCQBCE3wv9D8cW+lYvDbQN0VNK&#10;a0D6Uoz+gCW35oK5vZBbNf57Tyj0cZiZb5jFavK9OtMYu8AGXmcZKOIm2I5bA/td9VKAioJssQ9M&#10;Bq4UYbV8fFhgacOFt3SupVUJwrFEA05kKLWOjSOPcRYG4uQdwuhRkhxbbUe8JLjvdZ5l79pjx2nB&#10;4UBfjppjffIGZNsUxe+Hr3LB73V1ynn949iY56fpcw5KaJL/8F97Yw3kb3D/kn6AX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4QB68IAAADbAAAADwAAAAAAAAAAAAAA&#10;AAChAgAAZHJzL2Rvd25yZXYueG1sUEsFBgAAAAAEAAQA+QAAAJADAAAAAA==&#10;" strokecolor="black [3213]" strokeweight="3pt"/>
              </v:group>
            </w:pict>
          </mc:Fallback>
        </mc:AlternateContent>
      </w: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41212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814FF" w:rsidRDefault="009814FF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9814FF" w:rsidRDefault="009814FF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9814FF" w:rsidRDefault="009814FF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9814FF" w:rsidRDefault="009814FF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9814FF" w:rsidRDefault="009814FF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D9D77A3" wp14:editId="7D038725">
                <wp:simplePos x="0" y="0"/>
                <wp:positionH relativeFrom="column">
                  <wp:posOffset>1889760</wp:posOffset>
                </wp:positionH>
                <wp:positionV relativeFrom="paragraph">
                  <wp:posOffset>-2451735</wp:posOffset>
                </wp:positionV>
                <wp:extent cx="2657475" cy="2638425"/>
                <wp:effectExtent l="19050" t="19050" r="28575" b="28575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657475" cy="2638425"/>
                          <a:chOff x="0" y="0"/>
                          <a:chExt cx="2657475" cy="2638425"/>
                        </a:xfrm>
                      </wpg:grpSpPr>
                      <wps:wsp>
                        <wps:cNvPr id="28" name="Łącznik prostoliniowy 28"/>
                        <wps:cNvCnPr/>
                        <wps:spPr>
                          <a:xfrm flipH="1">
                            <a:off x="0" y="0"/>
                            <a:ext cx="9525" cy="26384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" name="Łącznik prostoliniowy 29"/>
                        <wps:cNvCnPr/>
                        <wps:spPr>
                          <a:xfrm>
                            <a:off x="9525" y="0"/>
                            <a:ext cx="2647950" cy="26384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oliniowy 30"/>
                        <wps:cNvCnPr/>
                        <wps:spPr>
                          <a:xfrm>
                            <a:off x="9525" y="2638425"/>
                            <a:ext cx="26479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7" o:spid="_x0000_s1026" style="position:absolute;margin-left:148.8pt;margin-top:-193.05pt;width:209.25pt;height:207.75pt;rotation:180;z-index:251693056" coordsize="26574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">
                <v:line id="Łącznik prostoliniowy 28" o:spid="_x0000_s1027" style="position:absolute;flip:x;visibility:visible;mso-wrap-style:square" from="0,0" to="95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jncAAAADbAAAADwAAAGRycy9kb3ducmV2LnhtbERPy4rCMBTdD/gP4QpuBk0VHIZqFPEB&#10;xY0zVXB7aa5tsbmpTar1781CcHk47/myM5W4U+NKywrGowgEcWZ1ybmC03E3/AXhPLLGyjIpeJKD&#10;5aL3NcdY2wf/0z31uQgh7GJUUHhfx1K6rCCDbmRr4sBdbGPQB9jkUjf4COGmkpMo+pEGSw4NBda0&#10;Lii7pq1R0E73NuluFbUu/fvepslhc15dlBr0u9UMhKfOf8Rvd6IVTMLY8CX8AL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P453AAAAA2wAAAA8AAAAAAAAAAAAAAAAA&#10;oQIAAGRycy9kb3ducmV2LnhtbFBLBQYAAAAABAAEAPkAAACOAwAAAAA=&#10;" strokecolor="black [3213]" strokeweight="3pt"/>
                <v:line id="Łącznik prostoliniowy 29" o:spid="_x0000_s1028" style="position:absolute;visibility:visible;mso-wrap-style:square" from="95,0" to="26574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L7sIAAADbAAAADwAAAGRycy9kb3ducmV2LnhtbESPzWrDMBCE74W+g9hCb41cHxrHiRJC&#10;G0PpJeTnARZrY5lYK2NtEvftq0Igx2FmvmEWq9F36kpDbAMbeJ9koIjrYFtuDBwP1VsBKgqyxS4w&#10;GfilCKvl89MCSxtuvKPrXhqVIBxLNOBE+lLrWDvyGCehJ07eKQweJcmh0XbAW4L7TudZ9qE9tpwW&#10;HPb06ag+7y/egOzqothOfZULfm2qS86bH8fGvL6M6zkooVEe4Xv72xrIZ/D/Jf0A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kL7sIAAADbAAAADwAAAAAAAAAAAAAA&#10;AAChAgAAZHJzL2Rvd25yZXYueG1sUEsFBgAAAAAEAAQA+QAAAJADAAAAAA==&#10;" strokecolor="black [3213]" strokeweight="3pt"/>
                <v:line id="Łącznik prostoliniowy 30" o:spid="_x0000_s1029" style="position:absolute;visibility:visible;mso-wrap-style:square" from="95,26384" to="26574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o0rr8AAADbAAAADwAAAGRycy9kb3ducmV2LnhtbERPzWrCQBC+F3yHZQRvdWMKbYiuItZA&#10;6aX48wBDdswGs7MhO2p8++6h0OPH97/ajL5TdxpiG9jAYp6BIq6DbbkxcD5VrwWoKMgWu8Bk4EkR&#10;NuvJywpLGx58oPtRGpVCOJZowIn0pdaxduQxzkNPnLhLGDxKgkOj7YCPFO47nWfZu/bYcmpw2NPO&#10;UX093rwBOdRF8fPhq1zwc1/dct5/OzZmNh23S1BCo/yL/9xf1sBbWp++pB+g1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io0rr8AAADbAAAADwAAAAAAAAAAAAAAAACh&#10;AgAAZHJzL2Rvd25yZXYueG1sUEsFBgAAAAAEAAQA+QAAAI0DAAAAAA==&#10;" strokecolor="black [3213]" strokeweight="3pt"/>
              </v:group>
            </w:pict>
          </mc:Fallback>
        </mc:AlternateContent>
      </w:r>
    </w:p>
    <w:p w:rsidR="009814FF" w:rsidRDefault="009814FF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41212C" w:rsidRDefault="00D441CB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jak połączymy te dwa trójkąty co </w:t>
      </w:r>
      <w:r>
        <w:rPr>
          <w:rFonts w:ascii="Times New Roman" w:hAnsi="Times New Roman" w:cs="Times New Roman"/>
          <w:sz w:val="26"/>
          <w:szCs w:val="26"/>
        </w:rPr>
        <w:t xml:space="preserve">teraz powstało, jaka figura geometryczna? </w:t>
      </w:r>
      <w:r>
        <w:rPr>
          <w:rFonts w:ascii="Times New Roman" w:hAnsi="Times New Roman" w:cs="Times New Roman"/>
          <w:sz w:val="26"/>
          <w:szCs w:val="26"/>
        </w:rPr>
        <w:t xml:space="preserve">(Kwadrat). </w:t>
      </w: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91008" behindDoc="1" locked="0" layoutInCell="1" allowOverlap="1" wp14:anchorId="0A8C5312" wp14:editId="445B89DE">
            <wp:simplePos x="0" y="0"/>
            <wp:positionH relativeFrom="column">
              <wp:posOffset>1356360</wp:posOffset>
            </wp:positionH>
            <wp:positionV relativeFrom="paragraph">
              <wp:posOffset>27940</wp:posOffset>
            </wp:positionV>
            <wp:extent cx="2762250" cy="2762250"/>
            <wp:effectExtent l="0" t="0" r="0" b="0"/>
            <wp:wrapNone/>
            <wp:docPr id="22" name="Obraz 22" descr="Jak podzielić na pół figury geometryczn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ak podzielić na pół figury geometryczne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363723" w:rsidRDefault="00363723" w:rsidP="00363723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8B6137" w:rsidRDefault="008B6137" w:rsidP="008B6137">
      <w:r>
        <w:rPr>
          <w:rFonts w:ascii="Times New Roman" w:eastAsia="Times New Roman" w:hAnsi="Times New Roman" w:cs="Times New Roman"/>
          <w:sz w:val="26"/>
        </w:rPr>
        <w:tab/>
        <w:t>Kwadrat ma wszystkie boki takie same.</w:t>
      </w:r>
    </w:p>
    <w:p w:rsidR="0041212C" w:rsidRPr="008B6137" w:rsidRDefault="008B6137" w:rsidP="008B6137">
      <w:pPr>
        <w:ind w:left="720"/>
      </w:pPr>
      <w:r>
        <w:rPr>
          <w:rFonts w:ascii="Times New Roman" w:eastAsia="Times New Roman" w:hAnsi="Times New Roman" w:cs="Times New Roman"/>
          <w:sz w:val="26"/>
        </w:rPr>
        <w:t xml:space="preserve">Rozejrzyj się dookoła i powiedz co ma </w:t>
      </w:r>
      <w:r>
        <w:rPr>
          <w:rFonts w:ascii="Times New Roman" w:eastAsia="Times New Roman" w:hAnsi="Times New Roman" w:cs="Times New Roman"/>
          <w:sz w:val="26"/>
        </w:rPr>
        <w:t xml:space="preserve">taki </w:t>
      </w:r>
      <w:r>
        <w:rPr>
          <w:rFonts w:ascii="Times New Roman" w:eastAsia="Times New Roman" w:hAnsi="Times New Roman" w:cs="Times New Roman"/>
          <w:sz w:val="26"/>
        </w:rPr>
        <w:t>kształt w twoim pokoju?</w:t>
      </w:r>
    </w:p>
    <w:p w:rsidR="0041212C" w:rsidRDefault="0041212C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41212C" w:rsidRDefault="00D441CB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„Zaczarowany kwadrat” –</w:t>
      </w:r>
      <w:r w:rsidR="008B6137">
        <w:rPr>
          <w:rFonts w:ascii="Times New Roman" w:hAnsi="Times New Roman" w:cs="Times New Roman"/>
          <w:sz w:val="26"/>
          <w:szCs w:val="26"/>
        </w:rPr>
        <w:t xml:space="preserve"> zabawa twórcza.  R</w:t>
      </w:r>
      <w:r>
        <w:rPr>
          <w:rFonts w:ascii="Times New Roman" w:hAnsi="Times New Roman" w:cs="Times New Roman"/>
          <w:sz w:val="26"/>
          <w:szCs w:val="26"/>
        </w:rPr>
        <w:t>odzic rysuje na</w:t>
      </w:r>
      <w:r w:rsidR="008B6137">
        <w:rPr>
          <w:rFonts w:ascii="Times New Roman" w:hAnsi="Times New Roman" w:cs="Times New Roman"/>
          <w:sz w:val="26"/>
          <w:szCs w:val="26"/>
        </w:rPr>
        <w:t xml:space="preserve"> środku </w:t>
      </w:r>
      <w:r>
        <w:rPr>
          <w:rFonts w:ascii="Times New Roman" w:hAnsi="Times New Roman" w:cs="Times New Roman"/>
          <w:sz w:val="26"/>
          <w:szCs w:val="26"/>
        </w:rPr>
        <w:t xml:space="preserve"> kart</w:t>
      </w:r>
      <w:r w:rsidR="008B6137">
        <w:rPr>
          <w:rFonts w:ascii="Times New Roman" w:hAnsi="Times New Roman" w:cs="Times New Roman"/>
          <w:sz w:val="26"/>
          <w:szCs w:val="26"/>
        </w:rPr>
        <w:t>ki</w:t>
      </w:r>
      <w:r>
        <w:rPr>
          <w:rFonts w:ascii="Times New Roman" w:hAnsi="Times New Roman" w:cs="Times New Roman"/>
          <w:sz w:val="26"/>
          <w:szCs w:val="26"/>
        </w:rPr>
        <w:t xml:space="preserve"> kwadrat, a dziecko według swojej wyobraźni </w:t>
      </w:r>
      <w:r w:rsidR="008B6137">
        <w:rPr>
          <w:rFonts w:ascii="Times New Roman" w:hAnsi="Times New Roman" w:cs="Times New Roman"/>
          <w:sz w:val="26"/>
          <w:szCs w:val="26"/>
        </w:rPr>
        <w:t>dorysowuje elementy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przekształcając kw</w:t>
      </w:r>
      <w:r>
        <w:rPr>
          <w:rFonts w:ascii="Times New Roman" w:hAnsi="Times New Roman" w:cs="Times New Roman"/>
          <w:sz w:val="26"/>
          <w:szCs w:val="26"/>
        </w:rPr>
        <w:t xml:space="preserve">adrat </w:t>
      </w:r>
      <w:r w:rsidR="008B6137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w </w:t>
      </w:r>
      <w:r w:rsidR="008B6137">
        <w:rPr>
          <w:rFonts w:ascii="Times New Roman" w:hAnsi="Times New Roman" w:cs="Times New Roman"/>
          <w:sz w:val="26"/>
          <w:szCs w:val="26"/>
        </w:rPr>
        <w:t>obrazek</w:t>
      </w:r>
      <w:r>
        <w:rPr>
          <w:rFonts w:ascii="Times New Roman" w:hAnsi="Times New Roman" w:cs="Times New Roman"/>
          <w:sz w:val="26"/>
          <w:szCs w:val="26"/>
        </w:rPr>
        <w:t>. Nasza propozycja to buda dla psa</w:t>
      </w:r>
      <w:r w:rsidR="008B6137">
        <w:rPr>
          <w:rFonts w:ascii="Times New Roman" w:hAnsi="Times New Roman" w:cs="Times New Roman"/>
          <w:sz w:val="26"/>
          <w:szCs w:val="26"/>
        </w:rPr>
        <w:t>, dom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6137" w:rsidRDefault="008B6137" w:rsidP="008B6137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123190</wp:posOffset>
                </wp:positionV>
                <wp:extent cx="1457325" cy="552450"/>
                <wp:effectExtent l="0" t="0" r="28575" b="19050"/>
                <wp:wrapNone/>
                <wp:docPr id="15" name="Trójkąt równoramienn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524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5" o:spid="_x0000_s1026" type="#_x0000_t5" style="position:absolute;margin-left:181.8pt;margin-top:9.7pt;width:114.75pt;height:4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" fillcolor="#4f81bd [3204]" strokecolor="#243f60 [1604]" strokeweight="2pt"/>
            </w:pict>
          </mc:Fallback>
        </mc:AlternateContent>
      </w:r>
    </w:p>
    <w:p w:rsidR="008B6137" w:rsidRDefault="008B6137" w:rsidP="008B6137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8B6137" w:rsidRDefault="008B6137" w:rsidP="008B6137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41212C" w:rsidRDefault="008B6137" w:rsidP="008B6137">
      <w:pPr>
        <w:pStyle w:val="Standard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344170</wp:posOffset>
                </wp:positionV>
                <wp:extent cx="590550" cy="600075"/>
                <wp:effectExtent l="0" t="0" r="19050" b="2857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6" o:spid="_x0000_s1026" style="position:absolute;margin-left:217.8pt;margin-top:27.1pt;width:46.5pt;height:4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" fillcolor="yellow" strokecolor="#243f60 [1604]" strokeweight="2pt"/>
            </w:pict>
          </mc:Fallback>
        </mc:AlternateContent>
      </w:r>
      <w:r>
        <w:object w:dxaOrig="2730" w:dyaOrig="2055">
          <v:shape id="_x0000_i1029" type="#_x0000_t75" style="width:136.5pt;height:102.75pt;visibility:visible;mso-wrap-style:square;mso-position-horizontal:absolute" o:ole="" filled="t" fillcolor="#ffc000">
            <v:imagedata r:id="rId18" o:title=""/>
          </v:shape>
          <o:OLEObject Type="Embed" ProgID="StaticMetafile" ShapeID="_x0000_i1029" DrawAspect="Content" ObjectID="_1667305585" r:id="rId19"/>
        </w:object>
      </w:r>
    </w:p>
    <w:p w:rsidR="008B6137" w:rsidRPr="00363723" w:rsidRDefault="00D441CB" w:rsidP="00363723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Gimnastyka z piłką/poduszką/maskotką.</w:t>
      </w:r>
    </w:p>
    <w:p w:rsidR="0041212C" w:rsidRDefault="008B6137">
      <w:pPr>
        <w:pStyle w:val="Akapitzlist"/>
        <w:rPr>
          <w:rFonts w:ascii="Times New Roman" w:hAnsi="Times New Roman" w:cs="Times New Roman"/>
          <w:sz w:val="26"/>
          <w:szCs w:val="26"/>
        </w:rPr>
      </w:pPr>
      <w:hyperlink r:id="rId20" w:history="1">
        <w:r w:rsidRPr="00D45630">
          <w:rPr>
            <w:rStyle w:val="Hipercze"/>
            <w:rFonts w:ascii="Times New Roman" w:hAnsi="Times New Roman" w:cs="Times New Roman" w:hint="eastAsia"/>
            <w:sz w:val="26"/>
            <w:szCs w:val="26"/>
          </w:rPr>
          <w:t>https://youtu.be/CEyba0BvBUE</w:t>
        </w:r>
      </w:hyperlink>
    </w:p>
    <w:p w:rsidR="008B6137" w:rsidRDefault="008B6137">
      <w:pPr>
        <w:pStyle w:val="Akapitzlist"/>
        <w:rPr>
          <w:rFonts w:ascii="Times New Roman" w:hAnsi="Times New Roman" w:cs="Times New Roman"/>
          <w:sz w:val="26"/>
          <w:szCs w:val="26"/>
        </w:rPr>
      </w:pPr>
    </w:p>
    <w:p w:rsidR="0041212C" w:rsidRDefault="00D441CB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Ćwiczenia artykulacyjne.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Rybka – dzieci wysuwają wargi do przodu (robią ryjek), powoli je otwierają i zamykają.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Groźny pies – zagryzają górnymi zębami dolną wargę</w:t>
      </w:r>
      <w:r>
        <w:rPr>
          <w:rFonts w:ascii="Times New Roman" w:hAnsi="Times New Roman" w:cs="Times New Roman"/>
          <w:sz w:val="26"/>
          <w:szCs w:val="26"/>
        </w:rPr>
        <w:t>, naśladują warczenia psa.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Wyjący pies – dzieci naśladują wycie psa.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Króliczek – kładą kredkę między górną wargą a nosem i starają się ją tam utrzymać.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Kotek z mleczkiem na nosie i na brodzie – dzieci mocno wyciągają język do góry, naśladują zlizywanie mle</w:t>
      </w:r>
      <w:r w:rsidR="00885C51">
        <w:rPr>
          <w:rFonts w:ascii="Times New Roman" w:hAnsi="Times New Roman" w:cs="Times New Roman"/>
          <w:sz w:val="26"/>
          <w:szCs w:val="26"/>
        </w:rPr>
        <w:t>czka nad górną wargą.</w:t>
      </w:r>
    </w:p>
    <w:p w:rsidR="00885C51" w:rsidRDefault="00885C51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885C51" w:rsidRPr="00885C51" w:rsidRDefault="00885C51" w:rsidP="00885C51">
      <w:pPr>
        <w:widowControl w:val="0"/>
        <w:numPr>
          <w:ilvl w:val="0"/>
          <w:numId w:val="1"/>
        </w:numPr>
        <w:overflowPunct w:val="0"/>
        <w:autoSpaceDE w:val="0"/>
      </w:pPr>
      <w:r>
        <w:rPr>
          <w:rFonts w:ascii="Times New Roman" w:eastAsia="Times New Roman" w:hAnsi="Times New Roman" w:cs="Times New Roman"/>
          <w:sz w:val="26"/>
        </w:rPr>
        <w:t xml:space="preserve">Dzieci dzielą słowa – nazw obrazków – na sylaby, następnie rodzic wymawia nazwy zwierząt głoskami (r-y-b-a, p-i-e-s, k-o-t)  a dziecko zgaduje jakie </w:t>
      </w:r>
      <w:r>
        <w:rPr>
          <w:rFonts w:ascii="Times New Roman" w:eastAsia="Times New Roman" w:hAnsi="Times New Roman" w:cs="Times New Roman"/>
          <w:sz w:val="26"/>
        </w:rPr>
        <w:t xml:space="preserve">to </w:t>
      </w:r>
      <w:r>
        <w:rPr>
          <w:rFonts w:ascii="Times New Roman" w:eastAsia="Times New Roman" w:hAnsi="Times New Roman" w:cs="Times New Roman"/>
          <w:sz w:val="26"/>
        </w:rPr>
        <w:t>zwierzę.</w:t>
      </w:r>
    </w:p>
    <w:p w:rsidR="00885C51" w:rsidRPr="00363723" w:rsidRDefault="00885C51" w:rsidP="00885C51">
      <w:pPr>
        <w:widowControl w:val="0"/>
        <w:overflowPunct w:val="0"/>
        <w:autoSpaceDE w:val="0"/>
        <w:rPr>
          <w:rFonts w:ascii="Times New Roman" w:eastAsia="Times New Roman" w:hAnsi="Times New Roman" w:cs="Times New Roman"/>
          <w:sz w:val="26"/>
        </w:rPr>
      </w:pPr>
      <w:r>
        <w:object w:dxaOrig="9750" w:dyaOrig="6525">
          <v:shape id="_x0000_i1030" type="#_x0000_t75" style="width:481.5pt;height:322.5pt;visibility:visible;mso-wrap-style:square" o:ole="">
            <v:imagedata r:id="rId21" o:title=""/>
          </v:shape>
          <o:OLEObject Type="Embed" ProgID="StaticMetafile" ShapeID="_x0000_i1030" DrawAspect="Content" ObjectID="_1667305586" r:id="rId22"/>
        </w:object>
      </w:r>
      <w:bookmarkStart w:id="0" w:name="_GoBack"/>
      <w:bookmarkEnd w:id="0"/>
    </w:p>
    <w:p w:rsidR="0041212C" w:rsidRDefault="00D441CB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Słuchanie wiersza Marcina Brykczyńskiego </w:t>
      </w:r>
      <w:r w:rsidR="00191BD6">
        <w:rPr>
          <w:rFonts w:ascii="Times New Roman" w:hAnsi="Times New Roman" w:cs="Times New Roman"/>
          <w:sz w:val="26"/>
          <w:szCs w:val="26"/>
        </w:rPr>
        <w:t>„</w:t>
      </w:r>
      <w:r>
        <w:rPr>
          <w:rFonts w:ascii="Times New Roman" w:hAnsi="Times New Roman" w:cs="Times New Roman"/>
          <w:sz w:val="26"/>
          <w:szCs w:val="26"/>
        </w:rPr>
        <w:t>O prawach dziecka</w:t>
      </w:r>
      <w:r w:rsidR="00191BD6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91BD6" w:rsidRDefault="00191BD6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Niech się wreszcie każdy dowie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 rozpowie w świecie całym,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Że dziecko to także człowiek,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Tyle że jeszcze </w:t>
      </w:r>
      <w:r>
        <w:rPr>
          <w:rFonts w:ascii="Times New Roman" w:hAnsi="Times New Roman" w:cs="Times New Roman"/>
          <w:sz w:val="26"/>
          <w:szCs w:val="26"/>
        </w:rPr>
        <w:t>mały.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Dlatego ludzie uczeni,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Którym za to należą się brawa,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Chcąc wielu dzieci los odmienić,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Stworzyli dla was mądre prawa.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Więc je na co dzień i od święta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Spróbujcie dobrze zapamiętać: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Nikt mnie siłą nie ma prawa zmusić do niczego,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szczególnie do zrobie</w:t>
      </w:r>
      <w:r>
        <w:rPr>
          <w:rFonts w:ascii="Times New Roman" w:hAnsi="Times New Roman" w:cs="Times New Roman"/>
          <w:sz w:val="26"/>
          <w:szCs w:val="26"/>
        </w:rPr>
        <w:t>nia czegoś niedobrego.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Mogę uczyć się wszystkiego, co mnie zaciekawi,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 mam prawo sam wybierać, z kim się będę bawić.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Nikt nie może mnie poniżać, krzywdzić, bić, wyzywać,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 każdego mogę zawsze na ratunek wzywać.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Jeśli mama albo tata już nie mieszka z nami,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Nikt nie może mi zabronić spotkać ich czasami.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Nikt nie może moich listów czytać bez pytania,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Mam też prawo do tajemnic i własnego zdania.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Mogę żądać, żeby każdy uznał moje prawa,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gdy różnię się od innych, to jest moja sprawa.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Tak się tu w wierszu poukł</w:t>
      </w:r>
      <w:r>
        <w:rPr>
          <w:rFonts w:ascii="Times New Roman" w:hAnsi="Times New Roman" w:cs="Times New Roman"/>
          <w:sz w:val="26"/>
          <w:szCs w:val="26"/>
        </w:rPr>
        <w:t>adały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Prawa dla dzieci na całym świecie,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Byście w potrzebie z nich korzystały</w:t>
      </w:r>
    </w:p>
    <w:p w:rsidR="0041212C" w:rsidRDefault="00D441CB" w:rsidP="00191BD6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Najlepiej, jak umiecie.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Rozmowa na temat wiersza.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−</w:t>
      </w:r>
      <w:r>
        <w:rPr>
          <w:rFonts w:ascii="Times New Roman" w:hAnsi="Times New Roman" w:cs="Times New Roman"/>
          <w:sz w:val="26"/>
          <w:szCs w:val="26"/>
        </w:rPr>
        <w:t xml:space="preserve"> Kto stworzył prawa dla dzieci</w:t>
      </w:r>
      <w:r w:rsidR="00191BD6">
        <w:rPr>
          <w:rFonts w:ascii="Times New Roman" w:hAnsi="Times New Roman" w:cs="Times New Roman"/>
          <w:sz w:val="26"/>
          <w:szCs w:val="26"/>
        </w:rPr>
        <w:t xml:space="preserve"> i dlaczego</w:t>
      </w:r>
      <w:r>
        <w:rPr>
          <w:rFonts w:ascii="Times New Roman" w:hAnsi="Times New Roman" w:cs="Times New Roman"/>
          <w:sz w:val="26"/>
          <w:szCs w:val="26"/>
        </w:rPr>
        <w:t>?</w:t>
      </w:r>
    </w:p>
    <w:p w:rsidR="0041212C" w:rsidRDefault="0041212C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41212C" w:rsidRDefault="00191BD6" w:rsidP="00191BD6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Rodzic wymienia jakie prawa mają dzieci. Rodzic </w:t>
      </w:r>
      <w:r w:rsidR="00D441CB">
        <w:rPr>
          <w:rFonts w:ascii="Times New Roman" w:hAnsi="Times New Roman" w:cs="Times New Roman"/>
          <w:sz w:val="26"/>
          <w:szCs w:val="26"/>
        </w:rPr>
        <w:t>informuje</w:t>
      </w:r>
      <w:r w:rsidR="00D441CB">
        <w:rPr>
          <w:rFonts w:ascii="Times New Roman" w:hAnsi="Times New Roman" w:cs="Times New Roman"/>
          <w:sz w:val="26"/>
          <w:szCs w:val="26"/>
        </w:rPr>
        <w:t xml:space="preserve">, że </w:t>
      </w:r>
      <w:r>
        <w:rPr>
          <w:rFonts w:ascii="Times New Roman" w:hAnsi="Times New Roman" w:cs="Times New Roman"/>
          <w:sz w:val="26"/>
          <w:szCs w:val="26"/>
        </w:rPr>
        <w:t xml:space="preserve">każdy człowiek (dziecko i osoba dorosła) ma prawa ale i obowiązki. </w:t>
      </w:r>
    </w:p>
    <w:p w:rsidR="0041212C" w:rsidRDefault="00191BD6" w:rsidP="00191BD6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</w:t>
      </w:r>
      <w:r w:rsidR="00D441CB">
        <w:rPr>
          <w:rFonts w:ascii="Times New Roman" w:hAnsi="Times New Roman" w:cs="Times New Roman"/>
          <w:sz w:val="26"/>
          <w:szCs w:val="26"/>
        </w:rPr>
        <w:t>bowiązki dorosłych wobec dzieci, np.: dbanie o ich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441CB">
        <w:rPr>
          <w:rFonts w:ascii="Times New Roman" w:hAnsi="Times New Roman" w:cs="Times New Roman"/>
          <w:sz w:val="26"/>
          <w:szCs w:val="26"/>
        </w:rPr>
        <w:t>rozwój, obowiązek wychowania dziecka. W Kodeksie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441CB">
        <w:rPr>
          <w:rFonts w:ascii="Times New Roman" w:hAnsi="Times New Roman" w:cs="Times New Roman"/>
          <w:sz w:val="26"/>
          <w:szCs w:val="26"/>
        </w:rPr>
        <w:t>rodzinnym i opiekuńczym dzieci i rodzice zobowiązani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441CB">
        <w:rPr>
          <w:rFonts w:ascii="Times New Roman" w:hAnsi="Times New Roman" w:cs="Times New Roman"/>
          <w:sz w:val="26"/>
          <w:szCs w:val="26"/>
        </w:rPr>
        <w:t>są do wzajemnego szacunku.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• Wypowiadanie się </w:t>
      </w:r>
      <w:r>
        <w:rPr>
          <w:rFonts w:ascii="Times New Roman" w:hAnsi="Times New Roman" w:cs="Times New Roman"/>
          <w:sz w:val="26"/>
          <w:szCs w:val="26"/>
        </w:rPr>
        <w:t>na temat obowiązków.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−</w:t>
      </w:r>
      <w:r>
        <w:rPr>
          <w:rFonts w:ascii="Times New Roman" w:hAnsi="Times New Roman" w:cs="Times New Roman"/>
          <w:sz w:val="26"/>
          <w:szCs w:val="26"/>
        </w:rPr>
        <w:t xml:space="preserve"> Popatrzcie na rysunki. Powiedzcie, jakie obowiązki</w:t>
      </w:r>
    </w:p>
    <w:p w:rsidR="0041212C" w:rsidRDefault="00D441CB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 dziewczynka, a jakie – chłopiec.</w:t>
      </w:r>
    </w:p>
    <w:p w:rsidR="00191BD6" w:rsidRDefault="00191BD6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191BD6" w:rsidRDefault="00191BD6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2809875" cy="2014627"/>
            <wp:effectExtent l="0" t="0" r="0" b="5080"/>
            <wp:docPr id="17" name="Obraz 17" descr="Jak zaangażować dzieci w obowiązki domow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zaangażować dzieci w obowiązki domowe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09" cy="20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2381250" cy="2027783"/>
            <wp:effectExtent l="0" t="0" r="0" b="0"/>
            <wp:docPr id="21" name="Obraz 21" descr="Pies sąsiada ma na imię tak jak moje dziecko. Jak nakłonić go do zmiany? |  WP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es sąsiada ma na imię tak jak moje dziecko. Jak nakłonić go do zmiany? |  WP parent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34" cy="20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D6" w:rsidRDefault="00191BD6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41212C" w:rsidRDefault="00D441CB" w:rsidP="00AA342E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−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91BD6">
        <w:rPr>
          <w:rFonts w:ascii="Times New Roman" w:hAnsi="Times New Roman" w:cs="Times New Roman"/>
          <w:sz w:val="26"/>
          <w:szCs w:val="26"/>
        </w:rPr>
        <w:t>Opowiedzcie</w:t>
      </w:r>
      <w:r>
        <w:rPr>
          <w:rFonts w:ascii="Times New Roman" w:hAnsi="Times New Roman" w:cs="Times New Roman"/>
          <w:sz w:val="26"/>
          <w:szCs w:val="26"/>
        </w:rPr>
        <w:t>, jakie obowiązki macie</w:t>
      </w:r>
      <w:r w:rsidR="00191BD6">
        <w:rPr>
          <w:rFonts w:ascii="Times New Roman" w:hAnsi="Times New Roman" w:cs="Times New Roman"/>
          <w:sz w:val="26"/>
          <w:szCs w:val="26"/>
        </w:rPr>
        <w:t xml:space="preserve"> w domu, a jakie w przedszkolu.</w:t>
      </w:r>
    </w:p>
    <w:p w:rsidR="0041212C" w:rsidRDefault="0041212C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41212C" w:rsidRDefault="00D441CB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Zabawa </w:t>
      </w:r>
      <w:r>
        <w:rPr>
          <w:rFonts w:ascii="Times New Roman" w:hAnsi="Times New Roman" w:cs="Times New Roman"/>
          <w:sz w:val="26"/>
          <w:szCs w:val="26"/>
        </w:rPr>
        <w:t xml:space="preserve">ze śpiewem </w:t>
      </w:r>
      <w:r w:rsidR="00AA342E">
        <w:rPr>
          <w:rFonts w:ascii="Times New Roman" w:hAnsi="Times New Roman" w:cs="Times New Roman"/>
          <w:sz w:val="26"/>
          <w:szCs w:val="26"/>
        </w:rPr>
        <w:t>„</w:t>
      </w:r>
      <w:r>
        <w:rPr>
          <w:rFonts w:ascii="Times New Roman" w:hAnsi="Times New Roman" w:cs="Times New Roman"/>
          <w:sz w:val="26"/>
          <w:szCs w:val="26"/>
        </w:rPr>
        <w:t>Dwóm tańczyć się zachciało</w:t>
      </w:r>
      <w:r w:rsidR="00AA342E">
        <w:rPr>
          <w:rFonts w:ascii="Times New Roman" w:hAnsi="Times New Roman" w:cs="Times New Roman"/>
          <w:sz w:val="26"/>
          <w:szCs w:val="26"/>
        </w:rPr>
        <w:t xml:space="preserve">”, zatańczyć </w:t>
      </w:r>
      <w:r w:rsidR="00CB6072">
        <w:rPr>
          <w:rFonts w:ascii="Times New Roman" w:hAnsi="Times New Roman" w:cs="Times New Roman"/>
          <w:sz w:val="26"/>
          <w:szCs w:val="26"/>
        </w:rPr>
        <w:t xml:space="preserve">w parze </w:t>
      </w:r>
      <w:r w:rsidR="00CB6072">
        <w:rPr>
          <w:rFonts w:ascii="Times New Roman" w:hAnsi="Times New Roman" w:cs="Times New Roman"/>
          <w:sz w:val="26"/>
          <w:szCs w:val="26"/>
        </w:rPr>
        <w:br/>
      </w:r>
      <w:r w:rsidR="00AA342E">
        <w:rPr>
          <w:rFonts w:ascii="Times New Roman" w:hAnsi="Times New Roman" w:cs="Times New Roman"/>
          <w:sz w:val="26"/>
          <w:szCs w:val="26"/>
        </w:rPr>
        <w:t>można z rodzicem, rodzeństwem a nawet z babcią.</w:t>
      </w:r>
      <w:r w:rsidR="00CB6072">
        <w:rPr>
          <w:rFonts w:ascii="Times New Roman" w:hAnsi="Times New Roman" w:cs="Times New Roman"/>
          <w:sz w:val="26"/>
          <w:szCs w:val="26"/>
        </w:rPr>
        <w:t xml:space="preserve"> Uwaga - łapiemy się za rączki</w:t>
      </w:r>
      <w:r w:rsidR="00AA342E">
        <w:rPr>
          <w:rFonts w:ascii="Times New Roman" w:hAnsi="Times New Roman" w:cs="Times New Roman"/>
          <w:sz w:val="26"/>
          <w:szCs w:val="26"/>
        </w:rPr>
        <w:t xml:space="preserve"> na krzyż.</w:t>
      </w:r>
    </w:p>
    <w:p w:rsidR="00CB6072" w:rsidRDefault="00CB6072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hyperlink r:id="rId25" w:history="1">
        <w:r w:rsidRPr="00D45630">
          <w:rPr>
            <w:rStyle w:val="Hipercze"/>
            <w:rFonts w:ascii="Times New Roman" w:hAnsi="Times New Roman" w:cs="Times New Roman" w:hint="eastAsia"/>
            <w:sz w:val="26"/>
            <w:szCs w:val="26"/>
          </w:rPr>
          <w:t>https://youtu.be/T8T3aIBWTU8</w:t>
        </w:r>
      </w:hyperlink>
    </w:p>
    <w:p w:rsidR="00CB6072" w:rsidRDefault="00CB6072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Dwóm tańczyć się zachciało, zachciało, zachciało,</w:t>
      </w: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lecz im się nie udało,</w:t>
      </w:r>
    </w:p>
    <w:p w:rsidR="0041212C" w:rsidRDefault="00A653A9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fari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fari</w:t>
      </w:r>
      <w:proofErr w:type="spellEnd"/>
      <w:r>
        <w:rPr>
          <w:rFonts w:ascii="Times New Roman" w:hAnsi="Times New Roman" w:cs="Times New Roman"/>
          <w:sz w:val="26"/>
          <w:szCs w:val="26"/>
        </w:rPr>
        <w:t>, fara</w:t>
      </w:r>
      <w:r w:rsidR="00D441CB">
        <w:rPr>
          <w:rFonts w:ascii="Times New Roman" w:hAnsi="Times New Roman" w:cs="Times New Roman"/>
          <w:sz w:val="26"/>
          <w:szCs w:val="26"/>
        </w:rPr>
        <w:t>.</w:t>
      </w: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Kłócili się ze sobą, ze sobą, ze sobą:</w:t>
      </w: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„Ja nie chcę tańczyć z tobą,</w:t>
      </w:r>
    </w:p>
    <w:p w:rsidR="0041212C" w:rsidRDefault="00A653A9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fari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fari</w:t>
      </w:r>
      <w:proofErr w:type="spellEnd"/>
      <w:r>
        <w:rPr>
          <w:rFonts w:ascii="Times New Roman" w:hAnsi="Times New Roman" w:cs="Times New Roman"/>
          <w:sz w:val="26"/>
          <w:szCs w:val="26"/>
        </w:rPr>
        <w:t>, fara</w:t>
      </w:r>
      <w:r w:rsidR="00D441CB">
        <w:rPr>
          <w:rFonts w:ascii="Times New Roman" w:hAnsi="Times New Roman" w:cs="Times New Roman"/>
          <w:sz w:val="26"/>
          <w:szCs w:val="26"/>
        </w:rPr>
        <w:t>.</w:t>
      </w: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Poszukam więc innego, innego, innego,</w:t>
      </w: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 tańca zdolniejszego,</w:t>
      </w:r>
    </w:p>
    <w:p w:rsidR="0041212C" w:rsidRDefault="00D441CB" w:rsidP="00AA342E">
      <w:pPr>
        <w:pStyle w:val="Standard"/>
        <w:ind w:left="72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fari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far</w:t>
      </w:r>
      <w:r w:rsidR="00A653A9"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</w:rPr>
        <w:t>, far</w:t>
      </w:r>
      <w:r w:rsidR="00A653A9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>”.</w:t>
      </w:r>
    </w:p>
    <w:p w:rsidR="0041212C" w:rsidRDefault="00E774DA" w:rsidP="00E774DA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441CB">
        <w:rPr>
          <w:rFonts w:ascii="Times New Roman" w:hAnsi="Times New Roman" w:cs="Times New Roman"/>
          <w:sz w:val="26"/>
          <w:szCs w:val="26"/>
        </w:rPr>
        <w:t>Wyszukiwanie słów ukrytych w innych słowach.</w:t>
      </w:r>
    </w:p>
    <w:p w:rsidR="0041212C" w:rsidRDefault="00E774DA" w:rsidP="00E774DA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Rodzic podaje słowa starając się zaakcentować ukryte słowo, a dziecko odgaduje.</w:t>
      </w:r>
      <w:r w:rsidR="00D441CB">
        <w:rPr>
          <w:rFonts w:ascii="Times New Roman" w:hAnsi="Times New Roman" w:cs="Times New Roman"/>
          <w:sz w:val="26"/>
          <w:szCs w:val="26"/>
        </w:rPr>
        <w:t xml:space="preserve"> słowa.</w:t>
      </w:r>
    </w:p>
    <w:p w:rsidR="0041212C" w:rsidRDefault="00D441CB" w:rsidP="00E774DA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Np. ulica – ul; kołysanki – sanki; burak – rak; </w:t>
      </w:r>
      <w:r>
        <w:rPr>
          <w:rFonts w:ascii="Times New Roman" w:hAnsi="Times New Roman" w:cs="Times New Roman"/>
          <w:sz w:val="26"/>
          <w:szCs w:val="26"/>
        </w:rPr>
        <w:t>malina – lina; bratki – brat; kotlet – kot; zlew –</w:t>
      </w:r>
      <w:r w:rsidR="00E774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lew; odwaga – waga; deser – ser; kule – ule; grabie – gra; Radom – dom; basen – sen; laska</w:t>
      </w:r>
      <w:r w:rsidR="00E774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 las; kretowisko – kret; listy – lis; balkon – bal.</w:t>
      </w:r>
    </w:p>
    <w:p w:rsidR="00E774DA" w:rsidRDefault="00E774DA" w:rsidP="00E774DA">
      <w:pPr>
        <w:pStyle w:val="Standard"/>
        <w:ind w:left="709"/>
        <w:rPr>
          <w:rFonts w:ascii="Times New Roman" w:hAnsi="Times New Roman" w:cs="Times New Roman"/>
          <w:sz w:val="26"/>
          <w:szCs w:val="26"/>
        </w:rPr>
      </w:pPr>
    </w:p>
    <w:p w:rsidR="0041212C" w:rsidRPr="00E774DA" w:rsidRDefault="00D441CB" w:rsidP="00E774DA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774DA">
        <w:rPr>
          <w:rFonts w:ascii="Times New Roman" w:hAnsi="Times New Roman" w:cs="Times New Roman"/>
          <w:sz w:val="26"/>
          <w:szCs w:val="26"/>
        </w:rPr>
        <w:t xml:space="preserve">Zabawa </w:t>
      </w:r>
      <w:r w:rsidR="00E774DA">
        <w:rPr>
          <w:rFonts w:ascii="Times New Roman" w:hAnsi="Times New Roman" w:cs="Times New Roman"/>
          <w:sz w:val="26"/>
          <w:szCs w:val="26"/>
        </w:rPr>
        <w:t>relaksacyjna</w:t>
      </w:r>
      <w:r w:rsidRPr="00E774DA">
        <w:rPr>
          <w:rFonts w:ascii="Times New Roman" w:hAnsi="Times New Roman" w:cs="Times New Roman"/>
          <w:sz w:val="26"/>
          <w:szCs w:val="26"/>
        </w:rPr>
        <w:t xml:space="preserve"> </w:t>
      </w:r>
      <w:r w:rsidR="00E774DA">
        <w:rPr>
          <w:rFonts w:ascii="Times New Roman" w:hAnsi="Times New Roman" w:cs="Times New Roman"/>
          <w:sz w:val="26"/>
          <w:szCs w:val="26"/>
        </w:rPr>
        <w:t>„</w:t>
      </w:r>
      <w:r w:rsidRPr="00E774DA">
        <w:rPr>
          <w:rFonts w:ascii="Times New Roman" w:hAnsi="Times New Roman" w:cs="Times New Roman"/>
          <w:sz w:val="26"/>
          <w:szCs w:val="26"/>
        </w:rPr>
        <w:t>Masaż</w:t>
      </w:r>
      <w:r w:rsidR="00E774DA">
        <w:rPr>
          <w:rFonts w:ascii="Times New Roman" w:hAnsi="Times New Roman" w:cs="Times New Roman"/>
          <w:sz w:val="26"/>
          <w:szCs w:val="26"/>
        </w:rPr>
        <w:t>”</w:t>
      </w:r>
      <w:r w:rsidRPr="00E774DA">
        <w:rPr>
          <w:rFonts w:ascii="Times New Roman" w:hAnsi="Times New Roman" w:cs="Times New Roman"/>
          <w:sz w:val="26"/>
          <w:szCs w:val="26"/>
        </w:rPr>
        <w:t>.</w:t>
      </w:r>
    </w:p>
    <w:p w:rsidR="0041212C" w:rsidRPr="00E774DA" w:rsidRDefault="00E774DA" w:rsidP="00E774DA">
      <w:pPr>
        <w:pStyle w:val="Standard"/>
        <w:ind w:left="709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Rodzic siada</w:t>
      </w:r>
      <w:r w:rsidR="00D441CB">
        <w:rPr>
          <w:rFonts w:ascii="Times New Roman" w:hAnsi="Times New Roman" w:cs="Times New Roman"/>
          <w:sz w:val="26"/>
          <w:szCs w:val="26"/>
        </w:rPr>
        <w:t xml:space="preserve"> na podłodze </w:t>
      </w:r>
      <w:r>
        <w:rPr>
          <w:rFonts w:ascii="Times New Roman" w:hAnsi="Times New Roman" w:cs="Times New Roman"/>
          <w:sz w:val="26"/>
          <w:szCs w:val="26"/>
        </w:rPr>
        <w:t>za dzieckiem. Kładzie</w:t>
      </w:r>
      <w:r w:rsidR="00D441CB">
        <w:rPr>
          <w:rFonts w:ascii="Times New Roman" w:hAnsi="Times New Roman" w:cs="Times New Roman"/>
          <w:sz w:val="26"/>
          <w:szCs w:val="26"/>
        </w:rPr>
        <w:t xml:space="preserve"> ręce na rami</w:t>
      </w:r>
      <w:r>
        <w:rPr>
          <w:rFonts w:ascii="Times New Roman" w:hAnsi="Times New Roman" w:cs="Times New Roman"/>
          <w:sz w:val="26"/>
          <w:szCs w:val="26"/>
        </w:rPr>
        <w:t>onach osoby siedzącej przed nim i masuje delikatnie. Może</w:t>
      </w:r>
      <w:r w:rsidR="00D441CB">
        <w:rPr>
          <w:rFonts w:ascii="Times New Roman" w:hAnsi="Times New Roman" w:cs="Times New Roman"/>
          <w:sz w:val="26"/>
          <w:szCs w:val="26"/>
        </w:rPr>
        <w:t xml:space="preserve"> je ugniatać, gładzić, opukiwać, uderzać lekko… Co jakiś czas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441CB">
        <w:rPr>
          <w:rFonts w:ascii="Times New Roman" w:hAnsi="Times New Roman" w:cs="Times New Roman"/>
          <w:sz w:val="26"/>
          <w:szCs w:val="26"/>
        </w:rPr>
        <w:t>mo</w:t>
      </w:r>
      <w:r>
        <w:rPr>
          <w:rFonts w:ascii="Times New Roman" w:hAnsi="Times New Roman" w:cs="Times New Roman"/>
          <w:sz w:val="26"/>
          <w:szCs w:val="26"/>
        </w:rPr>
        <w:t>że</w:t>
      </w:r>
      <w:r w:rsidR="00D441CB">
        <w:rPr>
          <w:rFonts w:ascii="Times New Roman" w:hAnsi="Times New Roman" w:cs="Times New Roman"/>
          <w:sz w:val="26"/>
          <w:szCs w:val="26"/>
        </w:rPr>
        <w:t xml:space="preserve"> przeciągnąć c</w:t>
      </w:r>
      <w:r w:rsidR="00D441CB">
        <w:rPr>
          <w:rFonts w:ascii="Times New Roman" w:hAnsi="Times New Roman" w:cs="Times New Roman"/>
          <w:sz w:val="26"/>
          <w:szCs w:val="26"/>
        </w:rPr>
        <w:t xml:space="preserve">ałą dłonią przez plecy, lekko nią naciskając. Potem </w:t>
      </w:r>
      <w:r>
        <w:rPr>
          <w:rFonts w:ascii="Times New Roman" w:hAnsi="Times New Roman" w:cs="Times New Roman"/>
          <w:sz w:val="26"/>
          <w:szCs w:val="26"/>
        </w:rPr>
        <w:t>odwracacie</w:t>
      </w:r>
      <w:r w:rsidR="00D441CB">
        <w:rPr>
          <w:rFonts w:ascii="Times New Roman" w:hAnsi="Times New Roman" w:cs="Times New Roman"/>
          <w:sz w:val="26"/>
          <w:szCs w:val="26"/>
        </w:rPr>
        <w:t xml:space="preserve"> się w drugą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441CB">
        <w:rPr>
          <w:rFonts w:ascii="Times New Roman" w:hAnsi="Times New Roman" w:cs="Times New Roman"/>
          <w:sz w:val="26"/>
          <w:szCs w:val="26"/>
        </w:rPr>
        <w:t xml:space="preserve">stronę i </w:t>
      </w:r>
      <w:r>
        <w:rPr>
          <w:rFonts w:ascii="Times New Roman" w:hAnsi="Times New Roman" w:cs="Times New Roman"/>
          <w:sz w:val="26"/>
          <w:szCs w:val="26"/>
        </w:rPr>
        <w:t>dziecko robi</w:t>
      </w:r>
      <w:r w:rsidR="00D441CB">
        <w:rPr>
          <w:rFonts w:ascii="Times New Roman" w:hAnsi="Times New Roman" w:cs="Times New Roman"/>
          <w:sz w:val="26"/>
          <w:szCs w:val="26"/>
        </w:rPr>
        <w:t xml:space="preserve"> masaż </w:t>
      </w:r>
      <w:r>
        <w:rPr>
          <w:rFonts w:ascii="Times New Roman" w:hAnsi="Times New Roman" w:cs="Times New Roman"/>
          <w:sz w:val="26"/>
          <w:szCs w:val="26"/>
        </w:rPr>
        <w:t>rodzicowi</w:t>
      </w:r>
      <w:r w:rsidR="00D441CB">
        <w:rPr>
          <w:rFonts w:ascii="Times New Roman" w:hAnsi="Times New Roman" w:cs="Times New Roman"/>
          <w:sz w:val="26"/>
          <w:szCs w:val="26"/>
        </w:rPr>
        <w:t>.</w:t>
      </w:r>
    </w:p>
    <w:sectPr w:rsidR="0041212C" w:rsidRPr="00E774D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1CB" w:rsidRDefault="00D441CB">
      <w:pPr>
        <w:rPr>
          <w:rFonts w:hint="eastAsia"/>
        </w:rPr>
      </w:pPr>
      <w:r>
        <w:separator/>
      </w:r>
    </w:p>
  </w:endnote>
  <w:endnote w:type="continuationSeparator" w:id="0">
    <w:p w:rsidR="00D441CB" w:rsidRDefault="00D441C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1CB" w:rsidRDefault="00D441C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441CB" w:rsidRDefault="00D441C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3CE"/>
    <w:multiLevelType w:val="multilevel"/>
    <w:tmpl w:val="48206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D3D12"/>
    <w:multiLevelType w:val="hybridMultilevel"/>
    <w:tmpl w:val="CCDEF092"/>
    <w:lvl w:ilvl="0" w:tplc="AACE270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2A3FF5"/>
    <w:multiLevelType w:val="hybridMultilevel"/>
    <w:tmpl w:val="954C1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A35"/>
    <w:multiLevelType w:val="hybridMultilevel"/>
    <w:tmpl w:val="29C01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85950"/>
    <w:multiLevelType w:val="hybridMultilevel"/>
    <w:tmpl w:val="3F2AAE9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4507B36"/>
    <w:multiLevelType w:val="hybridMultilevel"/>
    <w:tmpl w:val="4964CD8A"/>
    <w:lvl w:ilvl="0" w:tplc="E5188FD4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9B1EDE"/>
    <w:multiLevelType w:val="multilevel"/>
    <w:tmpl w:val="BB94D78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212C"/>
    <w:rsid w:val="00191BD6"/>
    <w:rsid w:val="00363723"/>
    <w:rsid w:val="0041212C"/>
    <w:rsid w:val="00797D62"/>
    <w:rsid w:val="00885C51"/>
    <w:rsid w:val="008B6137"/>
    <w:rsid w:val="009814FF"/>
    <w:rsid w:val="00A2370F"/>
    <w:rsid w:val="00A653A9"/>
    <w:rsid w:val="00AA342E"/>
    <w:rsid w:val="00CB6072"/>
    <w:rsid w:val="00D441CB"/>
    <w:rsid w:val="00E7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Hipercze">
    <w:name w:val="Hyperlink"/>
    <w:basedOn w:val="Domylnaczcionkaakapitu"/>
    <w:rPr>
      <w:color w:val="0000FF"/>
      <w:u w:val="single"/>
    </w:rPr>
  </w:style>
  <w:style w:type="character" w:styleId="UyteHipercze">
    <w:name w:val="FollowedHyperlink"/>
    <w:basedOn w:val="Domylnaczcionkaakapitu"/>
    <w:rPr>
      <w:color w:val="800080"/>
      <w:u w:val="single"/>
    </w:r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paragraph" w:styleId="Akapitzlist">
    <w:name w:val="List Paragraph"/>
    <w:basedOn w:val="Normalny"/>
    <w:pPr>
      <w:ind w:left="720"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Hipercze">
    <w:name w:val="Hyperlink"/>
    <w:basedOn w:val="Domylnaczcionkaakapitu"/>
    <w:rPr>
      <w:color w:val="0000FF"/>
      <w:u w:val="single"/>
    </w:rPr>
  </w:style>
  <w:style w:type="character" w:styleId="UyteHipercze">
    <w:name w:val="FollowedHyperlink"/>
    <w:basedOn w:val="Domylnaczcionkaakapitu"/>
    <w:rPr>
      <w:color w:val="800080"/>
      <w:u w:val="single"/>
    </w:r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paragraph" w:styleId="Akapitzlist">
    <w:name w:val="List Paragraph"/>
    <w:basedOn w:val="Normalny"/>
    <w:pPr>
      <w:ind w:left="72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6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vSAoxWiVT4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jpeg"/><Relationship Id="rId25" Type="http://schemas.openxmlformats.org/officeDocument/2006/relationships/hyperlink" Target="https://youtu.be/T8T3aIBWTU8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youtu.be/CEyba0BvB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718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2020-11-19T13:42:00Z</dcterms:created>
  <dcterms:modified xsi:type="dcterms:W3CDTF">2020-11-19T14:39:00Z</dcterms:modified>
</cp:coreProperties>
</file>